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text" w:horzAnchor="margin" w:tblpY="-5658"/>
        <w:tblW w:w="364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284" w:type="dxa"/>
        </w:tblCellMar>
        <w:tblLook w:val="04A0" w:firstRow="1" w:lastRow="0" w:firstColumn="1" w:lastColumn="0" w:noHBand="0" w:noVBand="1"/>
      </w:tblPr>
      <w:tblGrid>
        <w:gridCol w:w="7229"/>
      </w:tblGrid>
      <w:tr w:rsidR="00F10C2C" w:rsidRPr="00BC5792" w14:paraId="237699C7" w14:textId="77777777" w:rsidTr="00387E14">
        <w:trPr>
          <w:trHeight w:val="1253"/>
        </w:trPr>
        <w:tc>
          <w:tcPr>
            <w:tcW w:w="5000" w:type="pct"/>
            <w:shd w:val="clear" w:color="auto" w:fill="auto"/>
            <w:vAlign w:val="center"/>
          </w:tcPr>
          <w:p w14:paraId="22203B50" w14:textId="77777777" w:rsidR="00F10C2C" w:rsidRPr="00387E14" w:rsidRDefault="00F10C2C" w:rsidP="00F10C2C">
            <w:pPr>
              <w:pStyle w:val="Feldbeschreibung"/>
            </w:pPr>
            <w:bookmarkStart w:id="0" w:name="_Toc360539887"/>
            <w:bookmarkStart w:id="1" w:name="_Toc181533561"/>
          </w:p>
          <w:p w14:paraId="0D2B490D" w14:textId="77777777" w:rsidR="00565906" w:rsidRDefault="00565906" w:rsidP="00F10C2C">
            <w:pPr>
              <w:pStyle w:val="Feldbeschreibung"/>
              <w:rPr>
                <w:color w:val="F2F2F2" w:themeColor="background2"/>
                <w:sz w:val="36"/>
                <w:szCs w:val="36"/>
              </w:rPr>
            </w:pPr>
            <w:r w:rsidRPr="00565906">
              <w:rPr>
                <w:color w:val="F2F2F2" w:themeColor="background2"/>
                <w:sz w:val="36"/>
                <w:szCs w:val="36"/>
              </w:rPr>
              <w:t xml:space="preserve">Einwilligungserklärung Bürger </w:t>
            </w:r>
          </w:p>
          <w:p w14:paraId="499023F5" w14:textId="35A4C521" w:rsidR="00F10C2C" w:rsidRPr="00565906" w:rsidRDefault="00565906" w:rsidP="00F10C2C">
            <w:pPr>
              <w:pStyle w:val="Feldbeschreibung"/>
              <w:rPr>
                <w:color w:val="F2F2F2" w:themeColor="background2"/>
                <w:sz w:val="36"/>
                <w:szCs w:val="36"/>
              </w:rPr>
            </w:pPr>
            <w:r w:rsidRPr="00565906">
              <w:rPr>
                <w:color w:val="F2F2F2" w:themeColor="background2"/>
                <w:sz w:val="36"/>
                <w:szCs w:val="36"/>
              </w:rPr>
              <w:t>Duale Zustellung</w:t>
            </w:r>
          </w:p>
          <w:p w14:paraId="39C05B2D" w14:textId="77777777" w:rsidR="00F10C2C" w:rsidRPr="00387E14" w:rsidRDefault="00F10C2C" w:rsidP="00F10C2C">
            <w:pPr>
              <w:pStyle w:val="Titel1Deckblatt"/>
              <w:framePr w:hSpace="0" w:wrap="auto" w:vAnchor="margin" w:hAnchor="text" w:yAlign="inline"/>
            </w:pPr>
          </w:p>
        </w:tc>
      </w:tr>
    </w:tbl>
    <w:p w14:paraId="2D0085D6" w14:textId="77777777" w:rsidR="00727758" w:rsidRDefault="00387E14" w:rsidP="00727758">
      <w:r>
        <w:rPr>
          <w:noProof/>
          <w:lang w:eastAsia="de-AT"/>
        </w:rPr>
        <w:drawing>
          <wp:anchor distT="0" distB="0" distL="114300" distR="114300" simplePos="0" relativeHeight="251665408" behindDoc="1" locked="0" layoutInCell="1" allowOverlap="1" wp14:anchorId="28841924" wp14:editId="6EC53B7D">
            <wp:simplePos x="0" y="0"/>
            <wp:positionH relativeFrom="column">
              <wp:posOffset>-735330</wp:posOffset>
            </wp:positionH>
            <wp:positionV relativeFrom="paragraph">
              <wp:posOffset>-1869440</wp:posOffset>
            </wp:positionV>
            <wp:extent cx="7672705" cy="2781300"/>
            <wp:effectExtent l="0" t="0" r="444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sau_overlay_rundschreibenvorlagentitelblattbildausschnit_finalfinalfinal_20181030_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6" t="7038" r="746" b="50156"/>
                    <a:stretch/>
                  </pic:blipFill>
                  <pic:spPr bwMode="auto">
                    <a:xfrm>
                      <a:off x="0" y="0"/>
                      <a:ext cx="767270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E49">
        <w:rPr>
          <w:noProof/>
          <w:lang w:eastAsia="de-AT"/>
        </w:rPr>
        <w:drawing>
          <wp:anchor distT="0" distB="0" distL="114300" distR="114300" simplePos="0" relativeHeight="251664384" behindDoc="0" locked="0" layoutInCell="1" allowOverlap="1" wp14:anchorId="1F881A35" wp14:editId="43621708">
            <wp:simplePos x="0" y="0"/>
            <wp:positionH relativeFrom="column">
              <wp:posOffset>4638149</wp:posOffset>
            </wp:positionH>
            <wp:positionV relativeFrom="paragraph">
              <wp:posOffset>-1010285</wp:posOffset>
            </wp:positionV>
            <wp:extent cx="1838960" cy="1019175"/>
            <wp:effectExtent l="0" t="0" r="8890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RGB_allei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B3431" w14:textId="77777777" w:rsidR="00727758" w:rsidRDefault="00727758" w:rsidP="00727758"/>
    <w:p w14:paraId="16AE004A" w14:textId="77777777" w:rsidR="00727758" w:rsidRDefault="00F10C2C" w:rsidP="00F10C2C">
      <w:pPr>
        <w:tabs>
          <w:tab w:val="left" w:pos="3183"/>
        </w:tabs>
      </w:pPr>
      <w:r>
        <w:tab/>
      </w:r>
    </w:p>
    <w:p w14:paraId="2C4DCB1C" w14:textId="77777777" w:rsidR="00F10C2C" w:rsidRDefault="00F10C2C" w:rsidP="00727758">
      <w:pPr>
        <w:pStyle w:val="Inhaltsverzeichnisberschrift"/>
        <w:rPr>
          <w:rFonts w:asciiTheme="minorHAnsi" w:eastAsiaTheme="minorHAnsi" w:hAnsiTheme="minorHAnsi" w:cstheme="minorBidi"/>
          <w:b w:val="0"/>
          <w:caps/>
          <w:smallCaps w:val="0"/>
          <w:color w:val="auto"/>
          <w:sz w:val="22"/>
          <w:szCs w:val="22"/>
          <w:lang w:val="de-AT" w:eastAsia="en-US"/>
        </w:rPr>
      </w:pPr>
    </w:p>
    <w:bookmarkEnd w:id="0"/>
    <w:bookmarkEnd w:id="1"/>
    <w:p w14:paraId="5D988728" w14:textId="77777777" w:rsidR="00565906" w:rsidRDefault="00565906" w:rsidP="005659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auto"/>
          <w:sz w:val="24"/>
          <w:szCs w:val="24"/>
          <w:lang w:val="de-DE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Elektronische Zustellung Ihrer Lastschriftanzeige</w:t>
      </w:r>
    </w:p>
    <w:p w14:paraId="3F85E099" w14:textId="77777777" w:rsidR="00565906" w:rsidRDefault="00565906" w:rsidP="005659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E0629F9" w14:textId="77777777" w:rsidR="00565906" w:rsidRDefault="00565906" w:rsidP="005659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Sehr geehrte Damen und Herren,</w:t>
      </w:r>
    </w:p>
    <w:p w14:paraId="1D84E783" w14:textId="77777777" w:rsidR="00565906" w:rsidRDefault="00565906" w:rsidP="005659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14:paraId="0EB24CF5" w14:textId="4B70EC26" w:rsidR="00565906" w:rsidRDefault="00565906" w:rsidP="005659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 xml:space="preserve">die Gemeinde </w:t>
      </w:r>
      <w:r w:rsidR="00023A72">
        <w:rPr>
          <w:rFonts w:asciiTheme="majorHAnsi" w:hAnsiTheme="majorHAnsi" w:cstheme="majorHAnsi"/>
          <w:sz w:val="26"/>
          <w:szCs w:val="26"/>
        </w:rPr>
        <w:t>Pilsbach</w:t>
      </w:r>
      <w:r>
        <w:rPr>
          <w:rFonts w:asciiTheme="majorHAnsi" w:hAnsiTheme="majorHAnsi" w:cstheme="majorHAnsi"/>
          <w:sz w:val="26"/>
          <w:szCs w:val="26"/>
        </w:rPr>
        <w:t xml:space="preserve"> ist als moderner Dienstleistungsbetrieb stets darum bemüht,</w:t>
      </w:r>
    </w:p>
    <w:p w14:paraId="693F079A" w14:textId="77777777" w:rsidR="00565906" w:rsidRDefault="00565906" w:rsidP="005659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Verwaltungsabläufe zu vereinfachen und noch bürgerfreundlicher zu gestalten.</w:t>
      </w:r>
    </w:p>
    <w:p w14:paraId="32138C6B" w14:textId="77777777" w:rsidR="00565906" w:rsidRDefault="00565906" w:rsidP="005659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Wir erlauben uns daher, Sie mit diesem Schreiben auf eine Möglichkeit hinzuweisen, mit der</w:t>
      </w:r>
    </w:p>
    <w:p w14:paraId="32FEA6CF" w14:textId="77777777" w:rsidR="00565906" w:rsidRDefault="00565906" w:rsidP="00565906">
      <w:pPr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Sie Ihre Lastschriftanzeige in Zukunft vorrangig auf elektronischem Weg erhalten.</w:t>
      </w:r>
    </w:p>
    <w:p w14:paraId="6E52270B" w14:textId="77777777" w:rsidR="00565906" w:rsidRDefault="00565906" w:rsidP="005659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Was sind Ihre Vorteile?</w:t>
      </w:r>
    </w:p>
    <w:p w14:paraId="60B0B4A6" w14:textId="77777777" w:rsidR="00565906" w:rsidRDefault="00565906" w:rsidP="00565906">
      <w:pPr>
        <w:pStyle w:val="Listenabsatz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einfache, unkomplizierte Anwendung</w:t>
      </w:r>
    </w:p>
    <w:p w14:paraId="760F349F" w14:textId="77777777" w:rsidR="00565906" w:rsidRDefault="00565906" w:rsidP="00565906">
      <w:pPr>
        <w:pStyle w:val="Listenabsatz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schnellere Information</w:t>
      </w:r>
    </w:p>
    <w:p w14:paraId="40629C51" w14:textId="77777777" w:rsidR="00565906" w:rsidRDefault="00565906" w:rsidP="00565906">
      <w:pPr>
        <w:pStyle w:val="Listenabsatz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ortsunabhängiger Zugriff</w:t>
      </w:r>
    </w:p>
    <w:p w14:paraId="2213A047" w14:textId="77777777" w:rsidR="00565906" w:rsidRDefault="00565906" w:rsidP="00565906">
      <w:pPr>
        <w:pStyle w:val="Listenabsatz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Reduktion der täglichen Papierflut</w:t>
      </w:r>
    </w:p>
    <w:p w14:paraId="65F876E4" w14:textId="77777777" w:rsidR="00565906" w:rsidRDefault="00565906" w:rsidP="00565906">
      <w:pPr>
        <w:pStyle w:val="Listenabsatz"/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14:paraId="07F60463" w14:textId="77777777" w:rsidR="00565906" w:rsidRDefault="00565906" w:rsidP="005659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Alles was wir von Ihnen benötigen, ist jene E-Mail-Adresse, unter der Sie über Eingang der</w:t>
      </w:r>
    </w:p>
    <w:p w14:paraId="0413119A" w14:textId="46204D1D" w:rsidR="00565906" w:rsidRDefault="00565906" w:rsidP="005659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Gemeinde-Vorschreibungen informiert werden möchten.</w:t>
      </w:r>
    </w:p>
    <w:p w14:paraId="5940D071" w14:textId="77777777" w:rsidR="00023A72" w:rsidRDefault="00023A72" w:rsidP="005659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14:paraId="6A96E6EF" w14:textId="52AAF33A" w:rsidR="00565906" w:rsidRDefault="00565906" w:rsidP="005659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 xml:space="preserve">Wenn wir ihr Interesse geweckt haben, füllen Sie bitte nachstehende Erklärung aus, und schicken diese </w:t>
      </w:r>
      <w:r w:rsidRPr="00023A72">
        <w:rPr>
          <w:rFonts w:asciiTheme="majorHAnsi" w:hAnsiTheme="majorHAnsi" w:cstheme="majorHAnsi"/>
          <w:sz w:val="26"/>
          <w:szCs w:val="26"/>
        </w:rPr>
        <w:t>an</w:t>
      </w:r>
      <w:r w:rsidR="00023A72">
        <w:rPr>
          <w:rFonts w:asciiTheme="majorHAnsi" w:hAnsiTheme="majorHAnsi" w:cstheme="majorHAnsi"/>
          <w:sz w:val="26"/>
          <w:szCs w:val="26"/>
        </w:rPr>
        <w:t xml:space="preserve"> </w:t>
      </w:r>
      <w:hyperlink r:id="rId10" w:history="1">
        <w:r w:rsidR="00023A72" w:rsidRPr="00B0496E">
          <w:rPr>
            <w:rStyle w:val="Hyperlink"/>
            <w:rFonts w:asciiTheme="majorHAnsi" w:hAnsiTheme="majorHAnsi" w:cstheme="majorHAnsi"/>
            <w:sz w:val="26"/>
            <w:szCs w:val="26"/>
          </w:rPr>
          <w:t>gemeinde@pilsbach.ooe.gv.at</w:t>
        </w:r>
      </w:hyperlink>
      <w:r w:rsidR="00023A72">
        <w:rPr>
          <w:rFonts w:asciiTheme="majorHAnsi" w:hAnsiTheme="majorHAnsi" w:cstheme="majorHAnsi"/>
          <w:sz w:val="26"/>
          <w:szCs w:val="26"/>
        </w:rPr>
        <w:t xml:space="preserve"> </w:t>
      </w:r>
      <w:r w:rsidRPr="00023A72">
        <w:rPr>
          <w:rFonts w:asciiTheme="majorHAnsi" w:hAnsiTheme="majorHAnsi" w:cstheme="majorHAnsi"/>
          <w:sz w:val="26"/>
          <w:szCs w:val="26"/>
        </w:rPr>
        <w:t>oder bringen sie persönlich am Gemeindeamt vorbei</w:t>
      </w:r>
      <w:r w:rsidR="00023A72">
        <w:rPr>
          <w:rFonts w:asciiTheme="majorHAnsi" w:hAnsiTheme="majorHAnsi" w:cstheme="majorHAnsi"/>
          <w:sz w:val="26"/>
          <w:szCs w:val="26"/>
        </w:rPr>
        <w:t>.</w:t>
      </w:r>
      <w:r>
        <w:rPr>
          <w:rFonts w:asciiTheme="majorHAnsi" w:hAnsiTheme="majorHAnsi" w:cstheme="majorHAnsi"/>
          <w:sz w:val="26"/>
          <w:szCs w:val="26"/>
        </w:rPr>
        <w:t xml:space="preserve"> </w:t>
      </w:r>
    </w:p>
    <w:p w14:paraId="3A263C30" w14:textId="77777777" w:rsidR="00565906" w:rsidRDefault="00565906" w:rsidP="005659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14:paraId="67DFBD59" w14:textId="77777777" w:rsidR="00565906" w:rsidRDefault="00565906" w:rsidP="005659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14:paraId="0D6FFD37" w14:textId="77777777" w:rsidR="00565906" w:rsidRDefault="00565906" w:rsidP="0056590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Einwilligungserklärung zur dualen Zustellung</w:t>
      </w:r>
    </w:p>
    <w:p w14:paraId="1C51E074" w14:textId="77777777" w:rsidR="00565906" w:rsidRDefault="00565906" w:rsidP="0056590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sz w:val="26"/>
          <w:szCs w:val="26"/>
        </w:rPr>
      </w:pPr>
    </w:p>
    <w:p w14:paraId="0C1C81D5" w14:textId="77777777" w:rsidR="00565906" w:rsidRDefault="00565906" w:rsidP="00565906">
      <w:pPr>
        <w:pStyle w:val="berschrift5"/>
        <w:numPr>
          <w:ilvl w:val="0"/>
          <w:numId w:val="0"/>
        </w:numPr>
        <w:ind w:left="1008" w:hanging="1008"/>
        <w:rPr>
          <w:rFonts w:asciiTheme="majorHAnsi" w:hAnsiTheme="majorHAnsi" w:cstheme="majorHAnsi"/>
          <w:color w:val="auto"/>
          <w:sz w:val="26"/>
          <w:szCs w:val="26"/>
        </w:rPr>
      </w:pPr>
      <w:r>
        <w:rPr>
          <w:rFonts w:asciiTheme="majorHAnsi" w:hAnsiTheme="majorHAnsi" w:cstheme="majorHAnsi"/>
          <w:color w:val="auto"/>
          <w:sz w:val="26"/>
          <w:szCs w:val="26"/>
        </w:rPr>
        <w:t>Ich …………………………………………………………………………………………………</w:t>
      </w:r>
    </w:p>
    <w:p w14:paraId="3CAD8AFE" w14:textId="77777777" w:rsidR="00565906" w:rsidRDefault="00565906" w:rsidP="00565906">
      <w:pPr>
        <w:rPr>
          <w:rFonts w:asciiTheme="majorHAnsi" w:hAnsiTheme="majorHAnsi" w:cstheme="majorHAnsi"/>
          <w:color w:val="auto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 xml:space="preserve">(Vorname, Nachname, Adresse) </w:t>
      </w:r>
    </w:p>
    <w:p w14:paraId="5BB6EE28" w14:textId="77777777" w:rsidR="00023A72" w:rsidRDefault="00565906" w:rsidP="00565906">
      <w:pPr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 xml:space="preserve">erkläre mich einverstanden, Gemeindevorschreibungen nach technischer Verfügbarkeit in elektronischer Form zu erhalten. </w:t>
      </w:r>
    </w:p>
    <w:p w14:paraId="60CA53A1" w14:textId="77777777" w:rsidR="00023A72" w:rsidRDefault="00023A72">
      <w:pPr>
        <w:spacing w:after="160" w:line="259" w:lineRule="auto"/>
        <w:jc w:val="left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br w:type="page"/>
      </w:r>
    </w:p>
    <w:p w14:paraId="68B9F81B" w14:textId="12ED2FD5" w:rsidR="00565906" w:rsidRDefault="00565906" w:rsidP="00565906">
      <w:pPr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lastRenderedPageBreak/>
        <w:t xml:space="preserve">Dazu gebe ich der Gemeinde </w:t>
      </w:r>
      <w:r w:rsidR="00023A72">
        <w:rPr>
          <w:rFonts w:asciiTheme="majorHAnsi" w:hAnsiTheme="majorHAnsi" w:cstheme="majorHAnsi"/>
          <w:sz w:val="26"/>
          <w:szCs w:val="26"/>
        </w:rPr>
        <w:t>Pilsbach</w:t>
      </w:r>
      <w:r>
        <w:rPr>
          <w:rFonts w:asciiTheme="majorHAnsi" w:hAnsiTheme="majorHAnsi" w:cstheme="majorHAnsi"/>
          <w:sz w:val="26"/>
          <w:szCs w:val="26"/>
        </w:rPr>
        <w:t xml:space="preserve"> folgende E-Mail-Adresse bekannt: </w:t>
      </w:r>
    </w:p>
    <w:p w14:paraId="417008BD" w14:textId="77777777" w:rsidR="00565906" w:rsidRDefault="00565906" w:rsidP="00565906">
      <w:pPr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br/>
        <w:t>……………………………………………………………………………………………………..</w:t>
      </w:r>
    </w:p>
    <w:p w14:paraId="020C07D7" w14:textId="77777777" w:rsidR="00565906" w:rsidRDefault="00565906" w:rsidP="00565906">
      <w:pPr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 xml:space="preserve">Die Mail-Adresse wird ausschließlich für den oben genannten Zweck verwendet. </w:t>
      </w:r>
    </w:p>
    <w:p w14:paraId="22957A08" w14:textId="77777777" w:rsidR="00565906" w:rsidRDefault="00565906" w:rsidP="00565906">
      <w:pPr>
        <w:rPr>
          <w:rFonts w:asciiTheme="majorHAnsi" w:hAnsiTheme="majorHAnsi" w:cstheme="majorHAnsi"/>
          <w:sz w:val="26"/>
          <w:szCs w:val="26"/>
        </w:rPr>
      </w:pPr>
    </w:p>
    <w:p w14:paraId="5B773DDA" w14:textId="79CFCBB6" w:rsidR="00565906" w:rsidRDefault="00565906" w:rsidP="00565906">
      <w:pPr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 xml:space="preserve">Diese Einwilligung kann jederzeit ohne Angaben von Gründen </w:t>
      </w:r>
      <w:r w:rsidR="00023A72">
        <w:rPr>
          <w:rFonts w:asciiTheme="majorHAnsi" w:hAnsiTheme="majorHAnsi" w:cstheme="majorHAnsi"/>
          <w:sz w:val="26"/>
          <w:szCs w:val="26"/>
        </w:rPr>
        <w:t>persönlich am Gemeindeamt, telefonisch unter 07672 / 72240</w:t>
      </w:r>
      <w:r>
        <w:rPr>
          <w:rFonts w:asciiTheme="majorHAnsi" w:hAnsiTheme="majorHAnsi" w:cstheme="majorHAnsi"/>
          <w:sz w:val="26"/>
          <w:szCs w:val="26"/>
        </w:rPr>
        <w:t xml:space="preserve"> oder per E-Mail an </w:t>
      </w:r>
      <w:hyperlink r:id="rId11" w:history="1">
        <w:r w:rsidR="00023A72" w:rsidRPr="00B0496E">
          <w:rPr>
            <w:rStyle w:val="Hyperlink"/>
            <w:rFonts w:asciiTheme="majorHAnsi" w:hAnsiTheme="majorHAnsi" w:cstheme="majorHAnsi"/>
            <w:sz w:val="26"/>
            <w:szCs w:val="26"/>
          </w:rPr>
          <w:t>gemeinde@pilsbach.ooe.gv.at</w:t>
        </w:r>
      </w:hyperlink>
      <w:r w:rsidR="00023A72">
        <w:rPr>
          <w:rFonts w:asciiTheme="majorHAnsi" w:hAnsiTheme="majorHAnsi" w:cstheme="majorHAnsi"/>
          <w:sz w:val="26"/>
          <w:szCs w:val="26"/>
        </w:rPr>
        <w:t xml:space="preserve"> </w:t>
      </w:r>
      <w:r>
        <w:rPr>
          <w:rFonts w:asciiTheme="majorHAnsi" w:hAnsiTheme="majorHAnsi" w:cstheme="majorHAnsi"/>
          <w:sz w:val="26"/>
          <w:szCs w:val="26"/>
        </w:rPr>
        <w:t>widerrufen werden. Die Rechtmäßigkeit der bis zum Widerruf erfolgten Datenverarbeitung bleibt vom Widerruf unberührt.</w:t>
      </w:r>
    </w:p>
    <w:p w14:paraId="088CC6D7" w14:textId="77777777" w:rsidR="00565906" w:rsidRDefault="00565906" w:rsidP="00565906">
      <w:pPr>
        <w:rPr>
          <w:rFonts w:asciiTheme="majorHAnsi" w:hAnsiTheme="majorHAnsi" w:cstheme="majorHAnsi"/>
          <w:sz w:val="26"/>
          <w:szCs w:val="26"/>
        </w:rPr>
      </w:pPr>
    </w:p>
    <w:p w14:paraId="1BB4D623" w14:textId="65D9DAC2" w:rsidR="00565906" w:rsidRDefault="00565906" w:rsidP="00565906">
      <w:pPr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b/>
          <w:sz w:val="26"/>
          <w:szCs w:val="26"/>
        </w:rPr>
        <w:t>Weiterführende Informationen zum Datenschutz</w:t>
      </w:r>
      <w:r>
        <w:rPr>
          <w:rFonts w:asciiTheme="majorHAnsi" w:hAnsiTheme="majorHAnsi" w:cstheme="majorHAnsi"/>
          <w:sz w:val="26"/>
          <w:szCs w:val="26"/>
        </w:rPr>
        <w:t xml:space="preserve"> sind auf der Homepage der Gemeinde unter </w:t>
      </w:r>
      <w:hyperlink r:id="rId12" w:history="1">
        <w:r w:rsidR="00023A72" w:rsidRPr="00B0496E">
          <w:rPr>
            <w:rStyle w:val="Hyperlink"/>
            <w:rFonts w:asciiTheme="majorHAnsi" w:hAnsiTheme="majorHAnsi" w:cstheme="majorHAnsi"/>
            <w:sz w:val="26"/>
            <w:szCs w:val="26"/>
          </w:rPr>
          <w:t>https://</w:t>
        </w:r>
        <w:r w:rsidR="00023A72" w:rsidRPr="00B0496E">
          <w:rPr>
            <w:rStyle w:val="Hyperlink"/>
            <w:rFonts w:asciiTheme="majorHAnsi" w:hAnsiTheme="majorHAnsi" w:cstheme="majorHAnsi"/>
            <w:sz w:val="26"/>
            <w:szCs w:val="26"/>
          </w:rPr>
          <w:t>pilsbach.ris</w:t>
        </w:r>
        <w:r w:rsidR="00023A72" w:rsidRPr="00B0496E">
          <w:rPr>
            <w:rStyle w:val="Hyperlink"/>
            <w:rFonts w:asciiTheme="majorHAnsi" w:hAnsiTheme="majorHAnsi" w:cstheme="majorHAnsi"/>
            <w:sz w:val="26"/>
            <w:szCs w:val="26"/>
          </w:rPr>
          <w:t>k</w:t>
        </w:r>
        <w:r w:rsidR="00023A72" w:rsidRPr="00B0496E">
          <w:rPr>
            <w:rStyle w:val="Hyperlink"/>
            <w:rFonts w:asciiTheme="majorHAnsi" w:hAnsiTheme="majorHAnsi" w:cstheme="majorHAnsi"/>
            <w:sz w:val="26"/>
            <w:szCs w:val="26"/>
          </w:rPr>
          <w:t>ommunal.ne</w:t>
        </w:r>
        <w:r w:rsidR="00023A72" w:rsidRPr="00B0496E">
          <w:rPr>
            <w:rStyle w:val="Hyperlink"/>
            <w:rFonts w:asciiTheme="majorHAnsi" w:hAnsiTheme="majorHAnsi" w:cstheme="majorHAnsi"/>
            <w:sz w:val="26"/>
            <w:szCs w:val="26"/>
          </w:rPr>
          <w:t>t</w:t>
        </w:r>
        <w:r w:rsidR="00023A72" w:rsidRPr="00B0496E">
          <w:rPr>
            <w:rStyle w:val="Hyperlink"/>
            <w:rFonts w:asciiTheme="majorHAnsi" w:hAnsiTheme="majorHAnsi" w:cstheme="majorHAnsi"/>
            <w:sz w:val="26"/>
            <w:szCs w:val="26"/>
          </w:rPr>
          <w:t>/</w:t>
        </w:r>
        <w:r w:rsidR="00023A72" w:rsidRPr="00B0496E">
          <w:rPr>
            <w:rStyle w:val="Hyperlink"/>
            <w:rFonts w:asciiTheme="majorHAnsi" w:hAnsiTheme="majorHAnsi" w:cstheme="majorHAnsi"/>
            <w:sz w:val="26"/>
            <w:szCs w:val="26"/>
          </w:rPr>
          <w:t>WEB</w:t>
        </w:r>
        <w:r w:rsidR="00023A72" w:rsidRPr="00B0496E">
          <w:rPr>
            <w:rStyle w:val="Hyperlink"/>
            <w:rFonts w:asciiTheme="majorHAnsi" w:hAnsiTheme="majorHAnsi" w:cstheme="majorHAnsi"/>
            <w:sz w:val="26"/>
            <w:szCs w:val="26"/>
          </w:rPr>
          <w:t>/</w:t>
        </w:r>
        <w:r w:rsidR="00023A72" w:rsidRPr="00B0496E">
          <w:rPr>
            <w:rStyle w:val="Hyperlink"/>
            <w:rFonts w:asciiTheme="majorHAnsi" w:hAnsiTheme="majorHAnsi" w:cstheme="majorHAnsi"/>
            <w:sz w:val="26"/>
            <w:szCs w:val="26"/>
          </w:rPr>
          <w:t>D</w:t>
        </w:r>
        <w:r w:rsidR="00023A72" w:rsidRPr="00B0496E">
          <w:rPr>
            <w:rStyle w:val="Hyperlink"/>
            <w:rFonts w:asciiTheme="majorHAnsi" w:hAnsiTheme="majorHAnsi" w:cstheme="majorHAnsi"/>
            <w:sz w:val="26"/>
            <w:szCs w:val="26"/>
          </w:rPr>
          <w:t>atenschutz</w:t>
        </w:r>
      </w:hyperlink>
      <w:r w:rsidR="00023A72">
        <w:rPr>
          <w:rFonts w:asciiTheme="majorHAnsi" w:hAnsiTheme="majorHAnsi" w:cstheme="majorHAnsi"/>
          <w:sz w:val="26"/>
          <w:szCs w:val="26"/>
        </w:rPr>
        <w:t xml:space="preserve"> </w:t>
      </w:r>
      <w:r>
        <w:rPr>
          <w:rFonts w:asciiTheme="majorHAnsi" w:hAnsiTheme="majorHAnsi" w:cstheme="majorHAnsi"/>
          <w:sz w:val="26"/>
          <w:szCs w:val="26"/>
        </w:rPr>
        <w:t>zu finden.</w:t>
      </w:r>
    </w:p>
    <w:p w14:paraId="0387C0C1" w14:textId="77777777" w:rsidR="00565906" w:rsidRDefault="00565906" w:rsidP="00565906">
      <w:pPr>
        <w:rPr>
          <w:rFonts w:asciiTheme="majorHAnsi" w:hAnsiTheme="majorHAnsi" w:cstheme="majorHAnsi"/>
          <w:sz w:val="26"/>
          <w:szCs w:val="26"/>
        </w:rPr>
      </w:pPr>
    </w:p>
    <w:p w14:paraId="09FA5CE5" w14:textId="77777777" w:rsidR="00565906" w:rsidRDefault="00565906" w:rsidP="00565906">
      <w:pPr>
        <w:rPr>
          <w:rFonts w:asciiTheme="majorHAnsi" w:hAnsiTheme="majorHAnsi" w:cstheme="majorHAnsi"/>
          <w:sz w:val="26"/>
          <w:szCs w:val="26"/>
        </w:rPr>
      </w:pPr>
    </w:p>
    <w:p w14:paraId="64CA7A2E" w14:textId="77777777" w:rsidR="00565906" w:rsidRDefault="00565906" w:rsidP="00565906">
      <w:pPr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………………………………………………</w:t>
      </w:r>
      <w:r>
        <w:rPr>
          <w:rFonts w:asciiTheme="majorHAnsi" w:hAnsiTheme="majorHAnsi" w:cstheme="majorHAnsi"/>
          <w:sz w:val="26"/>
          <w:szCs w:val="26"/>
        </w:rPr>
        <w:tab/>
      </w:r>
      <w:r>
        <w:rPr>
          <w:rFonts w:asciiTheme="majorHAnsi" w:hAnsiTheme="majorHAnsi" w:cstheme="majorHAnsi"/>
          <w:sz w:val="26"/>
          <w:szCs w:val="26"/>
        </w:rPr>
        <w:tab/>
      </w:r>
      <w:r>
        <w:rPr>
          <w:rFonts w:asciiTheme="majorHAnsi" w:hAnsiTheme="majorHAnsi" w:cstheme="majorHAnsi"/>
          <w:sz w:val="26"/>
          <w:szCs w:val="26"/>
        </w:rPr>
        <w:tab/>
      </w:r>
      <w:r>
        <w:rPr>
          <w:rFonts w:asciiTheme="majorHAnsi" w:hAnsiTheme="majorHAnsi" w:cstheme="majorHAnsi"/>
          <w:sz w:val="26"/>
          <w:szCs w:val="26"/>
        </w:rPr>
        <w:tab/>
        <w:t>………………………………………………</w:t>
      </w:r>
    </w:p>
    <w:p w14:paraId="46BE315E" w14:textId="77777777" w:rsidR="00565906" w:rsidRDefault="00565906" w:rsidP="005659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(Ort), am (Datum)</w:t>
      </w:r>
      <w:r>
        <w:rPr>
          <w:rFonts w:asciiTheme="majorHAnsi" w:hAnsiTheme="majorHAnsi" w:cstheme="majorHAnsi"/>
          <w:sz w:val="26"/>
          <w:szCs w:val="26"/>
        </w:rPr>
        <w:tab/>
      </w:r>
      <w:r>
        <w:rPr>
          <w:rFonts w:asciiTheme="majorHAnsi" w:hAnsiTheme="majorHAnsi" w:cstheme="majorHAnsi"/>
          <w:sz w:val="26"/>
          <w:szCs w:val="26"/>
        </w:rPr>
        <w:tab/>
      </w:r>
      <w:r>
        <w:rPr>
          <w:rFonts w:asciiTheme="majorHAnsi" w:hAnsiTheme="majorHAnsi" w:cstheme="majorHAnsi"/>
          <w:sz w:val="26"/>
          <w:szCs w:val="26"/>
        </w:rPr>
        <w:tab/>
      </w:r>
      <w:r>
        <w:rPr>
          <w:rFonts w:asciiTheme="majorHAnsi" w:hAnsiTheme="majorHAnsi" w:cstheme="majorHAnsi"/>
          <w:sz w:val="26"/>
          <w:szCs w:val="26"/>
        </w:rPr>
        <w:tab/>
      </w:r>
      <w:r>
        <w:rPr>
          <w:rFonts w:asciiTheme="majorHAnsi" w:hAnsiTheme="majorHAnsi" w:cstheme="majorHAnsi"/>
          <w:sz w:val="26"/>
          <w:szCs w:val="26"/>
        </w:rPr>
        <w:tab/>
      </w:r>
      <w:r>
        <w:rPr>
          <w:rFonts w:asciiTheme="majorHAnsi" w:hAnsiTheme="majorHAnsi" w:cstheme="majorHAnsi"/>
          <w:sz w:val="26"/>
          <w:szCs w:val="26"/>
        </w:rPr>
        <w:tab/>
        <w:t>Unterschrift</w:t>
      </w:r>
    </w:p>
    <w:p w14:paraId="0978CA41" w14:textId="77777777" w:rsidR="00565906" w:rsidRDefault="00565906" w:rsidP="005659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14:paraId="79F3D0B0" w14:textId="77777777" w:rsidR="00565906" w:rsidRDefault="00565906" w:rsidP="005659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14:paraId="1999EF2B" w14:textId="77777777" w:rsidR="00565906" w:rsidRDefault="00565906" w:rsidP="005659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Wir bedanken uns sehr herzlich für Ihre Aufmerksamkeit und verbleiben</w:t>
      </w:r>
    </w:p>
    <w:p w14:paraId="41790895" w14:textId="77777777" w:rsidR="00565906" w:rsidRDefault="00565906" w:rsidP="005659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mit freundlichen Grüßen.</w:t>
      </w:r>
    </w:p>
    <w:p w14:paraId="5B4B0C4D" w14:textId="77777777" w:rsidR="00565906" w:rsidRDefault="00565906" w:rsidP="005659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14:paraId="6923CD72" w14:textId="5F707F48" w:rsidR="00565906" w:rsidRDefault="00565906" w:rsidP="00565906">
      <w:pPr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Gemeind</w:t>
      </w:r>
      <w:r w:rsidR="00023A72">
        <w:rPr>
          <w:rFonts w:asciiTheme="majorHAnsi" w:hAnsiTheme="majorHAnsi" w:cstheme="majorHAnsi"/>
          <w:sz w:val="26"/>
          <w:szCs w:val="26"/>
        </w:rPr>
        <w:t>e Pilsbach</w:t>
      </w:r>
    </w:p>
    <w:p w14:paraId="7CBAE22F" w14:textId="29443179" w:rsidR="0000611E" w:rsidRPr="0000611E" w:rsidRDefault="0000611E" w:rsidP="00565906">
      <w:pPr>
        <w:pStyle w:val="berschrift5"/>
        <w:numPr>
          <w:ilvl w:val="0"/>
          <w:numId w:val="0"/>
        </w:numPr>
        <w:ind w:left="1008" w:hanging="1008"/>
      </w:pPr>
    </w:p>
    <w:sectPr w:rsidR="0000611E" w:rsidRPr="0000611E" w:rsidSect="00871E4F">
      <w:headerReference w:type="default" r:id="rId13"/>
      <w:footerReference w:type="default" r:id="rId14"/>
      <w:pgSz w:w="11906" w:h="16838"/>
      <w:pgMar w:top="2269" w:right="991" w:bottom="156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5487A" w14:textId="77777777" w:rsidR="00F91E89" w:rsidRDefault="00F91E89">
      <w:pPr>
        <w:spacing w:after="0" w:line="240" w:lineRule="auto"/>
      </w:pPr>
      <w:r>
        <w:separator/>
      </w:r>
    </w:p>
  </w:endnote>
  <w:endnote w:type="continuationSeparator" w:id="0">
    <w:p w14:paraId="744214AF" w14:textId="77777777" w:rsidR="00F91E89" w:rsidRDefault="00F91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useo Sans 300">
    <w:altName w:val="Calibri"/>
    <w:charset w:val="00"/>
    <w:family w:val="auto"/>
    <w:pitch w:val="variable"/>
    <w:sig w:usb0="A00000AF" w:usb1="4000004B" w:usb2="00000000" w:usb3="00000000" w:csb0="00000001" w:csb1="00000000"/>
  </w:font>
  <w:font w:name="Open Sans Condensed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useo Sans 500">
    <w:charset w:val="00"/>
    <w:family w:val="auto"/>
    <w:pitch w:val="variable"/>
    <w:sig w:usb0="A00000AF" w:usb1="4000004B" w:usb2="00000000" w:usb3="00000000" w:csb0="00000001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700">
    <w:charset w:val="00"/>
    <w:family w:val="auto"/>
    <w:pitch w:val="variable"/>
    <w:sig w:usb0="A00000AF" w:usb1="40000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8376B" w14:textId="077E70DA" w:rsidR="00023A72" w:rsidRPr="002E5110" w:rsidRDefault="004E3A0F" w:rsidP="002E5110">
    <w:pPr>
      <w:pStyle w:val="Fuzeile"/>
    </w:pPr>
    <w:r>
      <w:t>Datum</w:t>
    </w:r>
    <w:r w:rsidR="00E40357" w:rsidRPr="002E5110">
      <w:t xml:space="preserve">: </w:t>
    </w:r>
    <w:r w:rsidR="00E40357" w:rsidRPr="002E5110">
      <w:fldChar w:fldCharType="begin"/>
    </w:r>
    <w:r w:rsidR="00E40357" w:rsidRPr="002E5110">
      <w:instrText xml:space="preserve"> DATE \@ "dd.MM.yyyy" </w:instrText>
    </w:r>
    <w:r w:rsidR="00E40357" w:rsidRPr="002E5110">
      <w:fldChar w:fldCharType="separate"/>
    </w:r>
    <w:r w:rsidR="00023A72">
      <w:rPr>
        <w:noProof/>
      </w:rPr>
      <w:t>18.03.2024</w:t>
    </w:r>
    <w:r w:rsidR="00E40357" w:rsidRPr="002E5110">
      <w:fldChar w:fldCharType="end"/>
    </w:r>
    <w:r w:rsidR="00E40357" w:rsidRPr="002E5110">
      <w:tab/>
    </w:r>
    <w:r w:rsidR="00E40357">
      <w:tab/>
    </w:r>
    <w:r>
      <w:t>Seite</w:t>
    </w:r>
    <w:r w:rsidR="00E40357" w:rsidRPr="002E5110">
      <w:t xml:space="preserve"> </w:t>
    </w:r>
    <w:r w:rsidR="00E40357" w:rsidRPr="002E5110">
      <w:fldChar w:fldCharType="begin"/>
    </w:r>
    <w:r w:rsidR="00E40357" w:rsidRPr="002E5110">
      <w:instrText xml:space="preserve"> PAGE   \* MERGEFORMAT </w:instrText>
    </w:r>
    <w:r w:rsidR="00E40357" w:rsidRPr="002E5110">
      <w:fldChar w:fldCharType="separate"/>
    </w:r>
    <w:r w:rsidR="00AC7CCC">
      <w:rPr>
        <w:noProof/>
      </w:rPr>
      <w:t>3</w:t>
    </w:r>
    <w:r w:rsidR="00E40357" w:rsidRPr="002E5110">
      <w:fldChar w:fldCharType="end"/>
    </w:r>
    <w:r w:rsidR="00E40357" w:rsidRPr="002E5110">
      <w:t>/</w:t>
    </w:r>
    <w:r w:rsidR="00057963">
      <w:rPr>
        <w:noProof/>
      </w:rPr>
      <w:fldChar w:fldCharType="begin"/>
    </w:r>
    <w:r w:rsidR="00057963">
      <w:rPr>
        <w:noProof/>
      </w:rPr>
      <w:instrText xml:space="preserve"> NUMPAGES  \* Arabic  \* MERGEFORMAT </w:instrText>
    </w:r>
    <w:r w:rsidR="00057963">
      <w:rPr>
        <w:noProof/>
      </w:rPr>
      <w:fldChar w:fldCharType="separate"/>
    </w:r>
    <w:r w:rsidR="00AC7CCC">
      <w:rPr>
        <w:noProof/>
      </w:rPr>
      <w:t>3</w:t>
    </w:r>
    <w:r w:rsidR="0005796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9AAAF" w14:textId="77777777" w:rsidR="00F91E89" w:rsidRDefault="00F91E89">
      <w:pPr>
        <w:spacing w:after="0" w:line="240" w:lineRule="auto"/>
      </w:pPr>
      <w:r>
        <w:separator/>
      </w:r>
    </w:p>
  </w:footnote>
  <w:footnote w:type="continuationSeparator" w:id="0">
    <w:p w14:paraId="27BFDE3C" w14:textId="77777777" w:rsidR="00F91E89" w:rsidRDefault="00F91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9314C" w14:textId="77777777" w:rsidR="00023A72" w:rsidRDefault="00E40357" w:rsidP="00871E4F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0288" behindDoc="0" locked="0" layoutInCell="1" allowOverlap="1" wp14:anchorId="37CC0E11" wp14:editId="2A448396">
          <wp:simplePos x="0" y="0"/>
          <wp:positionH relativeFrom="page">
            <wp:posOffset>5318125</wp:posOffset>
          </wp:positionH>
          <wp:positionV relativeFrom="page">
            <wp:posOffset>372745</wp:posOffset>
          </wp:positionV>
          <wp:extent cx="1508125" cy="836295"/>
          <wp:effectExtent l="0" t="0" r="0" b="1905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:\AAAFIRMEN\ACE\Geschaeftsdrucksorten_ACE\Briefpapier_ACE\Briefpapier_2013\Wordvorlage_ACE\20130220_AZ_Folgeseite-Briefpapier_AC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29.25pt;height:55.5pt" o:bullet="t">
        <v:imagedata r:id="rId1" o:title="aufzählung2"/>
      </v:shape>
    </w:pict>
  </w:numPicBullet>
  <w:abstractNum w:abstractNumId="0" w15:restartNumberingAfterBreak="0">
    <w:nsid w:val="1CA77765"/>
    <w:multiLevelType w:val="hybridMultilevel"/>
    <w:tmpl w:val="7ED64764"/>
    <w:lvl w:ilvl="0" w:tplc="8E92EF8A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0366E"/>
    <w:multiLevelType w:val="hybridMultilevel"/>
    <w:tmpl w:val="D3D894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13ECB"/>
    <w:multiLevelType w:val="multilevel"/>
    <w:tmpl w:val="251ACC2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6D0E11F1"/>
    <w:multiLevelType w:val="hybridMultilevel"/>
    <w:tmpl w:val="AD342CFA"/>
    <w:lvl w:ilvl="0" w:tplc="C5EC7FFC">
      <w:start w:val="1"/>
      <w:numFmt w:val="bullet"/>
      <w:pStyle w:val="Aufzhlung"/>
      <w:lvlText w:val="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6757139">
    <w:abstractNumId w:val="2"/>
  </w:num>
  <w:num w:numId="2" w16cid:durableId="2042900022">
    <w:abstractNumId w:val="0"/>
  </w:num>
  <w:num w:numId="3" w16cid:durableId="1200044006">
    <w:abstractNumId w:val="2"/>
  </w:num>
  <w:num w:numId="4" w16cid:durableId="1749031849">
    <w:abstractNumId w:val="2"/>
  </w:num>
  <w:num w:numId="5" w16cid:durableId="350762612">
    <w:abstractNumId w:val="2"/>
  </w:num>
  <w:num w:numId="6" w16cid:durableId="479031948">
    <w:abstractNumId w:val="2"/>
  </w:num>
  <w:num w:numId="7" w16cid:durableId="1334647520">
    <w:abstractNumId w:val="2"/>
  </w:num>
  <w:num w:numId="8" w16cid:durableId="1120995089">
    <w:abstractNumId w:val="2"/>
  </w:num>
  <w:num w:numId="9" w16cid:durableId="245962325">
    <w:abstractNumId w:val="2"/>
  </w:num>
  <w:num w:numId="10" w16cid:durableId="2093625663">
    <w:abstractNumId w:val="2"/>
  </w:num>
  <w:num w:numId="11" w16cid:durableId="989212067">
    <w:abstractNumId w:val="2"/>
  </w:num>
  <w:num w:numId="12" w16cid:durableId="1032652507">
    <w:abstractNumId w:val="0"/>
  </w:num>
  <w:num w:numId="13" w16cid:durableId="1291283727">
    <w:abstractNumId w:val="3"/>
  </w:num>
  <w:num w:numId="14" w16cid:durableId="21059511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34193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906"/>
    <w:rsid w:val="0000611E"/>
    <w:rsid w:val="00023A72"/>
    <w:rsid w:val="00026E8E"/>
    <w:rsid w:val="00057963"/>
    <w:rsid w:val="0006208B"/>
    <w:rsid w:val="000758FF"/>
    <w:rsid w:val="000B1E60"/>
    <w:rsid w:val="00105BB6"/>
    <w:rsid w:val="00117A2A"/>
    <w:rsid w:val="00134346"/>
    <w:rsid w:val="00144BF9"/>
    <w:rsid w:val="00153DF3"/>
    <w:rsid w:val="001A78F4"/>
    <w:rsid w:val="001C3FAC"/>
    <w:rsid w:val="001C7395"/>
    <w:rsid w:val="001F3CBA"/>
    <w:rsid w:val="001F63A6"/>
    <w:rsid w:val="002936F6"/>
    <w:rsid w:val="00296E40"/>
    <w:rsid w:val="002C6EB0"/>
    <w:rsid w:val="00310F6B"/>
    <w:rsid w:val="00322B0D"/>
    <w:rsid w:val="00342A46"/>
    <w:rsid w:val="00350D33"/>
    <w:rsid w:val="003807DB"/>
    <w:rsid w:val="00387E14"/>
    <w:rsid w:val="003B33DF"/>
    <w:rsid w:val="003D1C4D"/>
    <w:rsid w:val="003D34D2"/>
    <w:rsid w:val="003D4992"/>
    <w:rsid w:val="00434E0D"/>
    <w:rsid w:val="00446222"/>
    <w:rsid w:val="00452D65"/>
    <w:rsid w:val="00453F73"/>
    <w:rsid w:val="004818E3"/>
    <w:rsid w:val="004A7F2C"/>
    <w:rsid w:val="004E3A0F"/>
    <w:rsid w:val="004E6E0B"/>
    <w:rsid w:val="005361E7"/>
    <w:rsid w:val="00563831"/>
    <w:rsid w:val="00564317"/>
    <w:rsid w:val="00565906"/>
    <w:rsid w:val="005F30B7"/>
    <w:rsid w:val="00617305"/>
    <w:rsid w:val="007215E2"/>
    <w:rsid w:val="00727758"/>
    <w:rsid w:val="00733FB3"/>
    <w:rsid w:val="007B5A5E"/>
    <w:rsid w:val="007B6226"/>
    <w:rsid w:val="007E4B05"/>
    <w:rsid w:val="0080512C"/>
    <w:rsid w:val="00805586"/>
    <w:rsid w:val="00821436"/>
    <w:rsid w:val="00871E4F"/>
    <w:rsid w:val="00883233"/>
    <w:rsid w:val="008A0299"/>
    <w:rsid w:val="008A02A3"/>
    <w:rsid w:val="008B7C7A"/>
    <w:rsid w:val="008D6BEA"/>
    <w:rsid w:val="009155AC"/>
    <w:rsid w:val="00990369"/>
    <w:rsid w:val="009A7B21"/>
    <w:rsid w:val="009C202A"/>
    <w:rsid w:val="009D1E49"/>
    <w:rsid w:val="009F0128"/>
    <w:rsid w:val="009F4BF5"/>
    <w:rsid w:val="00A33637"/>
    <w:rsid w:val="00A51FEE"/>
    <w:rsid w:val="00A7209A"/>
    <w:rsid w:val="00AA6A68"/>
    <w:rsid w:val="00AC088E"/>
    <w:rsid w:val="00AC7CCC"/>
    <w:rsid w:val="00AE558B"/>
    <w:rsid w:val="00AE7AC3"/>
    <w:rsid w:val="00B07391"/>
    <w:rsid w:val="00B95CEE"/>
    <w:rsid w:val="00BB6D0C"/>
    <w:rsid w:val="00BC5792"/>
    <w:rsid w:val="00BE26F4"/>
    <w:rsid w:val="00BF0127"/>
    <w:rsid w:val="00C57047"/>
    <w:rsid w:val="00C6327F"/>
    <w:rsid w:val="00C65B72"/>
    <w:rsid w:val="00C665C1"/>
    <w:rsid w:val="00CC0A65"/>
    <w:rsid w:val="00CE3E4D"/>
    <w:rsid w:val="00CE68FF"/>
    <w:rsid w:val="00D02BDE"/>
    <w:rsid w:val="00D231B9"/>
    <w:rsid w:val="00D66217"/>
    <w:rsid w:val="00D7687E"/>
    <w:rsid w:val="00D90291"/>
    <w:rsid w:val="00DA6E24"/>
    <w:rsid w:val="00E22566"/>
    <w:rsid w:val="00E40357"/>
    <w:rsid w:val="00E45857"/>
    <w:rsid w:val="00ED0073"/>
    <w:rsid w:val="00ED21B6"/>
    <w:rsid w:val="00EE7255"/>
    <w:rsid w:val="00EF50D3"/>
    <w:rsid w:val="00F0394C"/>
    <w:rsid w:val="00F10C2C"/>
    <w:rsid w:val="00F155D6"/>
    <w:rsid w:val="00F833EA"/>
    <w:rsid w:val="00F91E89"/>
    <w:rsid w:val="00FB43F6"/>
    <w:rsid w:val="00FF7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31ECA6F9"/>
  <w15:docId w15:val="{2ED02CBC-BCFE-430A-AF17-5A89CA387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2B0D"/>
    <w:pPr>
      <w:spacing w:after="200" w:line="312" w:lineRule="auto"/>
      <w:jc w:val="both"/>
    </w:pPr>
    <w:rPr>
      <w:rFonts w:ascii="Museo Sans 300" w:hAnsi="Museo Sans 300"/>
      <w:color w:val="3F3F3F" w:themeColor="accent4"/>
      <w:sz w:val="20"/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C3FAC"/>
    <w:pPr>
      <w:keepNext/>
      <w:keepLines/>
      <w:numPr>
        <w:numId w:val="11"/>
      </w:numPr>
      <w:spacing w:before="400" w:line="240" w:lineRule="auto"/>
      <w:outlineLvl w:val="0"/>
    </w:pPr>
    <w:rPr>
      <w:rFonts w:eastAsiaTheme="majorEastAsia" w:cs="Open Sans Condensed Light"/>
      <w:bCs/>
      <w:sz w:val="4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90291"/>
    <w:pPr>
      <w:keepNext/>
      <w:keepLines/>
      <w:numPr>
        <w:ilvl w:val="1"/>
        <w:numId w:val="11"/>
      </w:numPr>
      <w:spacing w:before="320" w:line="276" w:lineRule="auto"/>
      <w:outlineLvl w:val="1"/>
    </w:pPr>
    <w:rPr>
      <w:rFonts w:eastAsiaTheme="majorEastAsia" w:cstheme="majorBidi"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90291"/>
    <w:pPr>
      <w:keepNext/>
      <w:keepLines/>
      <w:numPr>
        <w:ilvl w:val="2"/>
        <w:numId w:val="11"/>
      </w:numPr>
      <w:spacing w:before="320" w:line="276" w:lineRule="auto"/>
      <w:outlineLvl w:val="2"/>
    </w:pPr>
    <w:rPr>
      <w:rFonts w:eastAsiaTheme="majorEastAsia" w:cstheme="majorBidi"/>
      <w:bCs/>
      <w:sz w:val="24"/>
    </w:rPr>
  </w:style>
  <w:style w:type="paragraph" w:styleId="berschrift4">
    <w:name w:val="heading 4"/>
    <w:basedOn w:val="Standard"/>
    <w:next w:val="Standard"/>
    <w:link w:val="berschrift4Zchn"/>
    <w:autoRedefine/>
    <w:uiPriority w:val="9"/>
    <w:unhideWhenUsed/>
    <w:qFormat/>
    <w:rsid w:val="00D90291"/>
    <w:pPr>
      <w:keepNext/>
      <w:keepLines/>
      <w:numPr>
        <w:ilvl w:val="3"/>
        <w:numId w:val="11"/>
      </w:numPr>
      <w:spacing w:before="320" w:line="276" w:lineRule="auto"/>
      <w:outlineLvl w:val="3"/>
    </w:pPr>
    <w:rPr>
      <w:rFonts w:eastAsiaTheme="majorEastAsia" w:cstheme="majorBidi"/>
      <w:bCs/>
      <w:iCs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F3CBA"/>
    <w:pPr>
      <w:keepNext/>
      <w:keepLines/>
      <w:numPr>
        <w:ilvl w:val="4"/>
        <w:numId w:val="11"/>
      </w:numPr>
      <w:spacing w:before="320" w:line="276" w:lineRule="auto"/>
      <w:outlineLvl w:val="4"/>
    </w:pPr>
    <w:rPr>
      <w:rFonts w:eastAsiaTheme="majorEastAsia" w:cstheme="majorBidi"/>
      <w:sz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C3FAC"/>
    <w:pPr>
      <w:keepNext/>
      <w:keepLines/>
      <w:numPr>
        <w:ilvl w:val="5"/>
        <w:numId w:val="11"/>
      </w:numPr>
      <w:spacing w:before="200" w:line="276" w:lineRule="auto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63831"/>
    <w:pPr>
      <w:keepNext/>
      <w:keepLines/>
      <w:numPr>
        <w:ilvl w:val="6"/>
        <w:numId w:val="11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63831"/>
    <w:pPr>
      <w:keepNext/>
      <w:keepLines/>
      <w:numPr>
        <w:ilvl w:val="7"/>
        <w:numId w:val="11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63831"/>
    <w:pPr>
      <w:keepNext/>
      <w:keepLines/>
      <w:numPr>
        <w:ilvl w:val="8"/>
        <w:numId w:val="1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C3FAC"/>
    <w:rPr>
      <w:rFonts w:ascii="Museo Sans 300" w:eastAsiaTheme="majorEastAsia" w:hAnsi="Museo Sans 300" w:cs="Open Sans Condensed Light"/>
      <w:bCs/>
      <w:color w:val="3F3F3F" w:themeColor="accent4"/>
      <w:sz w:val="40"/>
      <w:szCs w:val="28"/>
      <w:lang w:val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90291"/>
    <w:rPr>
      <w:rFonts w:ascii="Museo Sans 300" w:eastAsiaTheme="majorEastAsia" w:hAnsi="Museo Sans 300" w:cstheme="majorBidi"/>
      <w:bCs/>
      <w:color w:val="3F3F3F" w:themeColor="accent4"/>
      <w:sz w:val="28"/>
      <w:szCs w:val="26"/>
      <w:lang w:val="de-AT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90291"/>
    <w:rPr>
      <w:rFonts w:ascii="Museo Sans 300" w:eastAsiaTheme="majorEastAsia" w:hAnsi="Museo Sans 300" w:cstheme="majorBidi"/>
      <w:bCs/>
      <w:color w:val="3F3F3F" w:themeColor="accent4"/>
      <w:sz w:val="24"/>
      <w:lang w:val="de-AT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90291"/>
    <w:rPr>
      <w:rFonts w:ascii="Museo Sans 300" w:eastAsiaTheme="majorEastAsia" w:hAnsi="Museo Sans 300" w:cstheme="majorBidi"/>
      <w:bCs/>
      <w:iCs/>
      <w:color w:val="3F3F3F" w:themeColor="accent4"/>
      <w:lang w:val="de-AT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F3CBA"/>
    <w:rPr>
      <w:rFonts w:ascii="Museo Sans 300" w:eastAsiaTheme="majorEastAsia" w:hAnsi="Museo Sans 300" w:cstheme="majorBidi"/>
      <w:color w:val="3F3F3F" w:themeColor="accent4"/>
      <w:lang w:val="de-AT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C3FAC"/>
    <w:rPr>
      <w:rFonts w:ascii="Museo Sans 500" w:eastAsiaTheme="majorEastAsia" w:hAnsi="Museo Sans 500" w:cstheme="majorBidi"/>
      <w:i/>
      <w:iCs/>
      <w:color w:val="000000" w:themeColor="text1"/>
      <w:sz w:val="20"/>
      <w:lang w:val="de-AT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63831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de-AT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6383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e-AT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6383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72775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7758"/>
    <w:rPr>
      <w:rFonts w:ascii="CordiaUPC" w:hAnsi="CordiaUPC"/>
      <w:color w:val="58585A"/>
      <w:sz w:val="36"/>
      <w:lang w:val="de-AT"/>
    </w:rPr>
  </w:style>
  <w:style w:type="paragraph" w:styleId="Fuzeile">
    <w:name w:val="footer"/>
    <w:basedOn w:val="Standard"/>
    <w:link w:val="FuzeileZchn"/>
    <w:uiPriority w:val="99"/>
    <w:unhideWhenUsed/>
    <w:qFormat/>
    <w:rsid w:val="00ED0073"/>
    <w:pPr>
      <w:tabs>
        <w:tab w:val="center" w:pos="4536"/>
        <w:tab w:val="right" w:pos="9072"/>
      </w:tabs>
      <w:spacing w:line="240" w:lineRule="auto"/>
    </w:pPr>
    <w:rPr>
      <w:color w:val="595959" w:themeColor="accent5"/>
    </w:rPr>
  </w:style>
  <w:style w:type="character" w:customStyle="1" w:styleId="FuzeileZchn">
    <w:name w:val="Fußzeile Zchn"/>
    <w:basedOn w:val="Absatz-Standardschriftart"/>
    <w:link w:val="Fuzeile"/>
    <w:uiPriority w:val="99"/>
    <w:rsid w:val="00ED0073"/>
    <w:rPr>
      <w:rFonts w:ascii="Museo Sans 300" w:hAnsi="Museo Sans 300"/>
      <w:color w:val="595959" w:themeColor="accent5"/>
      <w:sz w:val="18"/>
      <w:lang w:val="de-AT"/>
    </w:rPr>
  </w:style>
  <w:style w:type="table" w:styleId="Tabellenraster">
    <w:name w:val="Table Grid"/>
    <w:basedOn w:val="NormaleTabelle"/>
    <w:uiPriority w:val="59"/>
    <w:rsid w:val="00727758"/>
    <w:pPr>
      <w:spacing w:after="0" w:line="240" w:lineRule="auto"/>
    </w:pPr>
    <w:rPr>
      <w:rFonts w:eastAsia="MS Mincho"/>
      <w:lang w:val="de-A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563831"/>
    <w:pPr>
      <w:tabs>
        <w:tab w:val="left" w:pos="567"/>
        <w:tab w:val="right" w:leader="dot" w:pos="9393"/>
      </w:tabs>
      <w:spacing w:after="100" w:line="240" w:lineRule="auto"/>
      <w:ind w:left="567" w:right="1133" w:hanging="567"/>
    </w:pPr>
    <w:rPr>
      <w:rFonts w:eastAsia="MS Mincho" w:cs="Arial"/>
      <w:noProof/>
    </w:rPr>
  </w:style>
  <w:style w:type="character" w:styleId="Hyperlink">
    <w:name w:val="Hyperlink"/>
    <w:basedOn w:val="Absatz-Standardschriftart"/>
    <w:uiPriority w:val="99"/>
    <w:unhideWhenUsed/>
    <w:rsid w:val="00727758"/>
    <w:rPr>
      <w:color w:val="EB6909" w:themeColor="hyperlink"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563831"/>
    <w:pPr>
      <w:tabs>
        <w:tab w:val="left" w:pos="1134"/>
        <w:tab w:val="right" w:leader="dot" w:pos="9408"/>
      </w:tabs>
      <w:spacing w:after="100" w:line="240" w:lineRule="auto"/>
      <w:ind w:left="1134" w:right="1133" w:hanging="567"/>
    </w:pPr>
    <w:rPr>
      <w:rFonts w:eastAsia="MS Mincho"/>
      <w:noProof/>
    </w:rPr>
  </w:style>
  <w:style w:type="paragraph" w:customStyle="1" w:styleId="S1ohneNummerierung">
    <w:name w:val="ÜS1 ohne Nummerierung"/>
    <w:basedOn w:val="berschrift1"/>
    <w:next w:val="Standard"/>
    <w:qFormat/>
    <w:rsid w:val="00563831"/>
    <w:pPr>
      <w:numPr>
        <w:numId w:val="0"/>
      </w:numPr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63831"/>
    <w:pPr>
      <w:numPr>
        <w:numId w:val="0"/>
      </w:numPr>
      <w:spacing w:before="240"/>
      <w:outlineLvl w:val="9"/>
    </w:pPr>
    <w:rPr>
      <w:b/>
      <w:bCs w:val="0"/>
      <w:smallCaps/>
      <w:szCs w:val="32"/>
      <w:lang w:val="de-DE"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446222"/>
    <w:pPr>
      <w:tabs>
        <w:tab w:val="left" w:pos="1701"/>
        <w:tab w:val="right" w:leader="dot" w:pos="9408"/>
      </w:tabs>
      <w:spacing w:after="100" w:line="240" w:lineRule="auto"/>
      <w:ind w:left="1701" w:right="1133" w:hanging="567"/>
    </w:pPr>
    <w:rPr>
      <w:rFonts w:eastAsiaTheme="minorEastAsia" w:cs="Times New Roman"/>
      <w:noProof/>
      <w:lang w:val="de-DE" w:eastAsia="de-DE"/>
    </w:rPr>
  </w:style>
  <w:style w:type="paragraph" w:customStyle="1" w:styleId="Titel1Deckblatt">
    <w:name w:val="Titel1 Deckblatt"/>
    <w:basedOn w:val="Standard"/>
    <w:qFormat/>
    <w:rsid w:val="00733FB3"/>
    <w:pPr>
      <w:framePr w:hSpace="142" w:wrap="around" w:vAnchor="text" w:hAnchor="margin" w:y="2830"/>
    </w:pPr>
    <w:rPr>
      <w:rFonts w:eastAsia="MS Mincho" w:cs="CordiaUPC"/>
      <w:b/>
      <w:color w:val="FFFFFF" w:themeColor="background1"/>
      <w:sz w:val="44"/>
      <w:szCs w:val="90"/>
    </w:rPr>
  </w:style>
  <w:style w:type="paragraph" w:customStyle="1" w:styleId="Titel2Deckblatt">
    <w:name w:val="Titel2 Deckblatt"/>
    <w:basedOn w:val="Titel1Deckblatt"/>
    <w:qFormat/>
    <w:rsid w:val="00563831"/>
    <w:pPr>
      <w:framePr w:wrap="around"/>
      <w:spacing w:after="0"/>
      <w:suppressOverlap/>
    </w:pPr>
    <w:rPr>
      <w:rFonts w:cs="Arial"/>
      <w:sz w:val="28"/>
      <w:szCs w:val="28"/>
    </w:rPr>
  </w:style>
  <w:style w:type="paragraph" w:customStyle="1" w:styleId="Feldbeschreibung">
    <w:name w:val="Feldbeschreibung"/>
    <w:basedOn w:val="Standard"/>
    <w:qFormat/>
    <w:rsid w:val="00733FB3"/>
    <w:pPr>
      <w:spacing w:before="120" w:after="120"/>
    </w:pPr>
    <w:rPr>
      <w:rFonts w:eastAsia="MS Mincho" w:cs="Arial"/>
      <w:color w:val="FFFFFF" w:themeColor="background1"/>
      <w:szCs w:val="56"/>
    </w:rPr>
  </w:style>
  <w:style w:type="character" w:styleId="Platzhaltertext">
    <w:name w:val="Placeholder Text"/>
    <w:basedOn w:val="Absatz-Standardschriftart"/>
    <w:uiPriority w:val="99"/>
    <w:semiHidden/>
    <w:rsid w:val="0072775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5B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5BB6"/>
    <w:rPr>
      <w:rFonts w:ascii="Tahoma" w:hAnsi="Tahoma" w:cs="Tahoma"/>
      <w:color w:val="58585A"/>
      <w:sz w:val="16"/>
      <w:szCs w:val="16"/>
      <w:lang w:val="de-AT"/>
    </w:rPr>
  </w:style>
  <w:style w:type="paragraph" w:customStyle="1" w:styleId="S2ohneNummerierung">
    <w:name w:val="ÜS2 ohne Nummerierung"/>
    <w:basedOn w:val="berschrift2"/>
    <w:next w:val="Standard"/>
    <w:qFormat/>
    <w:rsid w:val="00563831"/>
    <w:pPr>
      <w:numPr>
        <w:ilvl w:val="0"/>
        <w:numId w:val="0"/>
      </w:numPr>
    </w:pPr>
  </w:style>
  <w:style w:type="paragraph" w:customStyle="1" w:styleId="S3ohneNummerierung">
    <w:name w:val="ÜS3 ohne Nummerierung"/>
    <w:basedOn w:val="S2ohneNummerierung"/>
    <w:next w:val="Standard"/>
    <w:qFormat/>
    <w:rsid w:val="00563831"/>
  </w:style>
  <w:style w:type="paragraph" w:customStyle="1" w:styleId="S4ohneNummerierung">
    <w:name w:val="ÜS4 ohne Nummerierung"/>
    <w:basedOn w:val="berschrift4"/>
    <w:next w:val="Standard"/>
    <w:qFormat/>
    <w:rsid w:val="00563831"/>
    <w:pPr>
      <w:numPr>
        <w:ilvl w:val="0"/>
        <w:numId w:val="0"/>
      </w:numPr>
    </w:pPr>
  </w:style>
  <w:style w:type="paragraph" w:customStyle="1" w:styleId="S5ohneNummerierung">
    <w:name w:val="ÜS5 ohne Nummerierung"/>
    <w:basedOn w:val="berschrift5"/>
    <w:next w:val="Standard"/>
    <w:qFormat/>
    <w:rsid w:val="00563831"/>
    <w:pPr>
      <w:numPr>
        <w:ilvl w:val="0"/>
        <w:numId w:val="0"/>
      </w:numPr>
    </w:pPr>
  </w:style>
  <w:style w:type="paragraph" w:styleId="Beschriftung">
    <w:name w:val="caption"/>
    <w:basedOn w:val="Standard"/>
    <w:next w:val="Standard"/>
    <w:uiPriority w:val="35"/>
    <w:unhideWhenUsed/>
    <w:qFormat/>
    <w:rsid w:val="00563831"/>
    <w:pPr>
      <w:spacing w:line="240" w:lineRule="auto"/>
    </w:pPr>
    <w:rPr>
      <w:b/>
      <w:bCs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00611E"/>
    <w:pPr>
      <w:spacing w:after="0"/>
    </w:pPr>
  </w:style>
  <w:style w:type="paragraph" w:styleId="Titel">
    <w:name w:val="Title"/>
    <w:basedOn w:val="Standard"/>
    <w:next w:val="Standard"/>
    <w:link w:val="TitelZchn"/>
    <w:uiPriority w:val="10"/>
    <w:qFormat/>
    <w:rsid w:val="00BC5792"/>
    <w:pPr>
      <w:spacing w:after="0" w:line="240" w:lineRule="auto"/>
      <w:contextualSpacing/>
    </w:pPr>
    <w:rPr>
      <w:rFonts w:eastAsiaTheme="majorEastAsia" w:cstheme="majorBidi"/>
      <w:color w:val="F17E02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C5792"/>
    <w:rPr>
      <w:rFonts w:ascii="Museo Sans 300" w:eastAsiaTheme="majorEastAsia" w:hAnsi="Museo Sans 300" w:cstheme="majorBidi"/>
      <w:color w:val="F17E02"/>
      <w:spacing w:val="-10"/>
      <w:kern w:val="28"/>
      <w:sz w:val="56"/>
      <w:szCs w:val="56"/>
      <w:lang w:val="de-A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C3FA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C3FAC"/>
    <w:rPr>
      <w:rFonts w:ascii="Museo Sans 500" w:eastAsiaTheme="minorEastAsia" w:hAnsi="Museo Sans 500"/>
      <w:color w:val="5A5A5A" w:themeColor="text1" w:themeTint="A5"/>
      <w:spacing w:val="15"/>
      <w:lang w:val="de-AT"/>
    </w:rPr>
  </w:style>
  <w:style w:type="character" w:styleId="SchwacheHervorhebung">
    <w:name w:val="Subtle Emphasis"/>
    <w:basedOn w:val="Absatz-Standardschriftart"/>
    <w:uiPriority w:val="19"/>
    <w:qFormat/>
    <w:rsid w:val="001C3FAC"/>
    <w:rPr>
      <w:rFonts w:ascii="Museo Sans 500" w:hAnsi="Museo Sans 500"/>
      <w:b w:val="0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1C3FAC"/>
    <w:rPr>
      <w:rFonts w:ascii="Museo Sans 500" w:hAnsi="Museo Sans 500"/>
      <w:b w:val="0"/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1C3FAC"/>
    <w:rPr>
      <w:rFonts w:ascii="Museo Sans 500" w:hAnsi="Museo Sans 500"/>
      <w:b w:val="0"/>
      <w:i/>
      <w:iCs/>
      <w:color w:val="EB6909" w:themeColor="accent1"/>
    </w:rPr>
  </w:style>
  <w:style w:type="character" w:styleId="Fett">
    <w:name w:val="Strong"/>
    <w:basedOn w:val="Absatz-Standardschriftart"/>
    <w:uiPriority w:val="22"/>
    <w:qFormat/>
    <w:rsid w:val="001C3FAC"/>
    <w:rPr>
      <w:rFonts w:ascii="Museo Sans 700" w:hAnsi="Museo Sans 700"/>
      <w:b/>
      <w:bCs/>
      <w:i w:val="0"/>
    </w:rPr>
  </w:style>
  <w:style w:type="paragraph" w:customStyle="1" w:styleId="Aufzhlung">
    <w:name w:val="Aufzählung"/>
    <w:basedOn w:val="Standard"/>
    <w:qFormat/>
    <w:rsid w:val="001C3FAC"/>
    <w:pPr>
      <w:numPr>
        <w:numId w:val="13"/>
      </w:numPr>
    </w:pPr>
  </w:style>
  <w:style w:type="paragraph" w:styleId="Listenabsatz">
    <w:name w:val="List Paragraph"/>
    <w:basedOn w:val="Standard"/>
    <w:uiPriority w:val="34"/>
    <w:qFormat/>
    <w:rsid w:val="00565906"/>
    <w:pPr>
      <w:spacing w:after="160" w:line="256" w:lineRule="auto"/>
      <w:ind w:left="720"/>
      <w:contextualSpacing/>
      <w:jc w:val="left"/>
    </w:pPr>
    <w:rPr>
      <w:rFonts w:asciiTheme="minorHAnsi" w:hAnsiTheme="minorHAnsi"/>
      <w:color w:val="auto"/>
      <w:sz w:val="22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23A7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23A72"/>
    <w:rPr>
      <w:color w:val="EB690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9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ilsbach.riskommunal.net/WEB/Datenschut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emeinde@pilsbach.ooe.gv.a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gemeinde@pilsbach.ooe.gv.a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ringer\AppData\Roaming\Microsoft\Templates\My\GDO%20Rundschreiben%20ohne%20Deckblatt.dotx" TargetMode="External"/></Relationships>
</file>

<file path=word/theme/theme1.xml><?xml version="1.0" encoding="utf-8"?>
<a:theme xmlns:a="http://schemas.openxmlformats.org/drawingml/2006/main" name="GEMDAT_WORD_2018">
  <a:themeElements>
    <a:clrScheme name="GEMDAT 2018">
      <a:dk1>
        <a:sysClr val="windowText" lastClr="000000"/>
      </a:dk1>
      <a:lt1>
        <a:sysClr val="window" lastClr="FFFFFF"/>
      </a:lt1>
      <a:dk2>
        <a:srgbClr val="7F7F7F"/>
      </a:dk2>
      <a:lt2>
        <a:srgbClr val="F2F2F2"/>
      </a:lt2>
      <a:accent1>
        <a:srgbClr val="EB6909"/>
      </a:accent1>
      <a:accent2>
        <a:srgbClr val="ED8F49"/>
      </a:accent2>
      <a:accent3>
        <a:srgbClr val="FABA8A"/>
      </a:accent3>
      <a:accent4>
        <a:srgbClr val="3F3F3F"/>
      </a:accent4>
      <a:accent5>
        <a:srgbClr val="595959"/>
      </a:accent5>
      <a:accent6>
        <a:srgbClr val="EB4D09"/>
      </a:accent6>
      <a:hlink>
        <a:srgbClr val="EB6909"/>
      </a:hlink>
      <a:folHlink>
        <a:srgbClr val="EB6909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BA090-E1DE-4392-A30D-4787C1CD5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GDO Rundschreiben ohne Deckblatt</Template>
  <TotalTime>0</TotalTime>
  <Pages>2</Pages>
  <Words>296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Ändern in Datei / Informationen</vt:lpstr>
    </vt:vector>
  </TitlesOfParts>
  <Company>Gemdat OÖ Gmbh &amp; Co KG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Ändern in Datei / Informationen</dc:title>
  <dc:creator>Mairinger (GEMDAT OÖ)</dc:creator>
  <cp:lastModifiedBy>Mag. Reiter Andrea (Gemeinde Pilsbach)</cp:lastModifiedBy>
  <cp:revision>2</cp:revision>
  <cp:lastPrinted>2018-08-31T08:07:00Z</cp:lastPrinted>
  <dcterms:created xsi:type="dcterms:W3CDTF">2024-03-18T09:49:00Z</dcterms:created>
  <dcterms:modified xsi:type="dcterms:W3CDTF">2024-03-18T09:49:00Z</dcterms:modified>
  <cp:contentStatus>Version</cp:contentStatus>
</cp:coreProperties>
</file>